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7E10" w14:textId="77777777" w:rsidR="00906EFE" w:rsidRPr="00495141" w:rsidRDefault="00906EFE" w:rsidP="00495141">
      <w:pPr>
        <w:spacing w:after="300"/>
        <w:jc w:val="center"/>
        <w:rPr>
          <w:b/>
          <w:bCs/>
          <w:sz w:val="32"/>
          <w:szCs w:val="32"/>
        </w:rPr>
      </w:pPr>
      <w:bookmarkStart w:id="0" w:name="_Toc10471403"/>
      <w:bookmarkStart w:id="1" w:name="_Toc10473012"/>
      <w:r w:rsidRPr="00495141">
        <w:rPr>
          <w:b/>
          <w:bCs/>
          <w:sz w:val="32"/>
          <w:szCs w:val="32"/>
        </w:rPr>
        <w:t>Abstract der Diplomarbeit</w:t>
      </w:r>
      <w:bookmarkEnd w:id="0"/>
      <w:bookmarkEnd w:id="1"/>
    </w:p>
    <w:p w14:paraId="611304C0" w14:textId="77777777" w:rsidR="00906EFE" w:rsidRPr="00336FDE" w:rsidRDefault="00906EFE" w:rsidP="00495141">
      <w:pPr>
        <w:spacing w:after="120" w:line="276" w:lineRule="auto"/>
        <w:jc w:val="both"/>
        <w:rPr>
          <w:rFonts w:eastAsia="Arial" w:cstheme="minorHAnsi"/>
          <w:b/>
          <w:szCs w:val="21"/>
        </w:rPr>
      </w:pPr>
      <w:r w:rsidRPr="00336FDE">
        <w:rPr>
          <w:rFonts w:eastAsia="Arial" w:cstheme="minorHAnsi"/>
          <w:b/>
          <w:szCs w:val="21"/>
        </w:rPr>
        <w:t>1. Thema der Diplomarbeit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8" w:type="dxa"/>
          <w:left w:w="70" w:type="dxa"/>
          <w:bottom w:w="68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06EFE" w:rsidRPr="00336FDE" w14:paraId="683C514E" w14:textId="77777777" w:rsidTr="00286231">
        <w:tc>
          <w:tcPr>
            <w:tcW w:w="9212" w:type="dxa"/>
            <w:vAlign w:val="center"/>
          </w:tcPr>
          <w:p w14:paraId="31AA2AE5" w14:textId="77777777" w:rsidR="00906EFE" w:rsidRPr="00336FDE" w:rsidRDefault="00906EFE" w:rsidP="00495141">
            <w:pPr>
              <w:spacing w:after="0" w:line="276" w:lineRule="auto"/>
              <w:rPr>
                <w:rFonts w:eastAsia="Arial" w:cstheme="minorHAnsi"/>
                <w:szCs w:val="21"/>
              </w:rPr>
            </w:pPr>
          </w:p>
        </w:tc>
      </w:tr>
    </w:tbl>
    <w:p w14:paraId="6D080D6D" w14:textId="77777777" w:rsidR="00495141" w:rsidRPr="00336FDE" w:rsidRDefault="00495141" w:rsidP="00495141">
      <w:pPr>
        <w:spacing w:after="0" w:line="360" w:lineRule="auto"/>
        <w:jc w:val="both"/>
        <w:rPr>
          <w:rFonts w:eastAsia="Arial" w:cstheme="minorHAnsi"/>
          <w:szCs w:val="21"/>
        </w:rPr>
      </w:pPr>
    </w:p>
    <w:p w14:paraId="68F8049C" w14:textId="77777777" w:rsidR="00495141" w:rsidRPr="00336FDE" w:rsidRDefault="00495141" w:rsidP="00286231">
      <w:pPr>
        <w:spacing w:after="120" w:line="276" w:lineRule="auto"/>
        <w:rPr>
          <w:rFonts w:eastAsia="Arial" w:cstheme="minorHAnsi"/>
          <w:szCs w:val="21"/>
        </w:rPr>
      </w:pPr>
      <w:r>
        <w:rPr>
          <w:rFonts w:eastAsia="Arial" w:cstheme="minorHAnsi"/>
          <w:b/>
          <w:szCs w:val="21"/>
        </w:rPr>
        <w:t>2</w:t>
      </w:r>
      <w:r w:rsidRPr="00336FDE">
        <w:rPr>
          <w:rFonts w:eastAsia="Arial" w:cstheme="minorHAnsi"/>
          <w:b/>
          <w:szCs w:val="21"/>
        </w:rPr>
        <w:t xml:space="preserve">. </w:t>
      </w:r>
      <w:r>
        <w:rPr>
          <w:rFonts w:eastAsia="Arial" w:cstheme="minorHAnsi"/>
          <w:b/>
          <w:szCs w:val="21"/>
        </w:rPr>
        <w:t>Themennummer und Studienjahrgang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8" w:type="dxa"/>
          <w:left w:w="70" w:type="dxa"/>
          <w:bottom w:w="68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  <w:gridCol w:w="4820"/>
      </w:tblGrid>
      <w:tr w:rsidR="00495141" w:rsidRPr="00336FDE" w14:paraId="2B487BEC" w14:textId="77777777" w:rsidTr="00286231">
        <w:tc>
          <w:tcPr>
            <w:tcW w:w="4819" w:type="dxa"/>
            <w:vAlign w:val="center"/>
          </w:tcPr>
          <w:p w14:paraId="0DD5B1D0" w14:textId="77777777" w:rsidR="00495141" w:rsidRPr="00336FDE" w:rsidRDefault="00495141" w:rsidP="00495141">
            <w:pPr>
              <w:spacing w:after="0" w:line="240" w:lineRule="auto"/>
              <w:jc w:val="center"/>
              <w:rPr>
                <w:rFonts w:eastAsia="Arial" w:cstheme="minorHAnsi"/>
                <w:szCs w:val="21"/>
              </w:rPr>
            </w:pPr>
          </w:p>
        </w:tc>
        <w:tc>
          <w:tcPr>
            <w:tcW w:w="4820" w:type="dxa"/>
            <w:vAlign w:val="center"/>
          </w:tcPr>
          <w:p w14:paraId="5A132392" w14:textId="77777777" w:rsidR="00495141" w:rsidRPr="00336FDE" w:rsidRDefault="00495141" w:rsidP="00495141">
            <w:pPr>
              <w:spacing w:after="0" w:line="240" w:lineRule="auto"/>
              <w:jc w:val="center"/>
              <w:rPr>
                <w:rFonts w:eastAsia="Arial" w:cstheme="minorHAnsi"/>
                <w:szCs w:val="21"/>
              </w:rPr>
            </w:pPr>
            <w:r>
              <w:rPr>
                <w:rFonts w:eastAsia="Arial" w:cstheme="minorHAnsi"/>
                <w:szCs w:val="21"/>
              </w:rPr>
              <w:t>Studienjahrgang 2023/2026</w:t>
            </w:r>
          </w:p>
        </w:tc>
      </w:tr>
    </w:tbl>
    <w:p w14:paraId="16C6C515" w14:textId="77777777" w:rsidR="00906EFE" w:rsidRPr="00336FDE" w:rsidRDefault="00906EFE" w:rsidP="00495141">
      <w:pPr>
        <w:spacing w:after="0" w:line="360" w:lineRule="auto"/>
        <w:jc w:val="both"/>
        <w:rPr>
          <w:rFonts w:eastAsia="Arial" w:cstheme="minorHAnsi"/>
          <w:szCs w:val="21"/>
        </w:rPr>
      </w:pPr>
    </w:p>
    <w:p w14:paraId="628380E2" w14:textId="77777777" w:rsidR="00906EFE" w:rsidRPr="006F75D5" w:rsidRDefault="00906EFE" w:rsidP="00495141">
      <w:pPr>
        <w:spacing w:after="120" w:line="276" w:lineRule="auto"/>
        <w:jc w:val="both"/>
        <w:rPr>
          <w:rFonts w:eastAsia="Arial" w:cstheme="minorHAnsi"/>
          <w:bCs/>
          <w:szCs w:val="21"/>
        </w:rPr>
      </w:pPr>
      <w:r w:rsidRPr="00336FDE">
        <w:rPr>
          <w:rFonts w:eastAsia="Arial" w:cstheme="minorHAnsi"/>
          <w:b/>
          <w:szCs w:val="21"/>
        </w:rPr>
        <w:t>3. Abstract</w:t>
      </w:r>
      <w:r w:rsidR="00336FDE" w:rsidRPr="00336FDE">
        <w:rPr>
          <w:rFonts w:eastAsia="Arial" w:cstheme="minorHAnsi"/>
          <w:b/>
          <w:szCs w:val="21"/>
        </w:rPr>
        <w:t xml:space="preserve"> </w:t>
      </w:r>
      <w:r w:rsidR="00336FDE" w:rsidRPr="006F75D5">
        <w:rPr>
          <w:rFonts w:eastAsia="Arial" w:cstheme="minorHAnsi"/>
          <w:bCs/>
          <w:szCs w:val="21"/>
        </w:rPr>
        <w:t>(max. 1 Seite)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8" w:type="dxa"/>
          <w:left w:w="70" w:type="dxa"/>
          <w:bottom w:w="68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06EFE" w:rsidRPr="00336FDE" w14:paraId="1083A3C6" w14:textId="77777777" w:rsidTr="00286231">
        <w:tc>
          <w:tcPr>
            <w:tcW w:w="9212" w:type="dxa"/>
          </w:tcPr>
          <w:p w14:paraId="69F4382A" w14:textId="77777777" w:rsidR="00906EFE" w:rsidRPr="00336FDE" w:rsidRDefault="00906EFE" w:rsidP="00495141">
            <w:pPr>
              <w:spacing w:after="120" w:line="276" w:lineRule="auto"/>
              <w:jc w:val="both"/>
              <w:rPr>
                <w:rFonts w:eastAsia="Arial" w:cstheme="minorHAnsi"/>
                <w:szCs w:val="21"/>
              </w:rPr>
            </w:pPr>
          </w:p>
          <w:p w14:paraId="591B89D5" w14:textId="77777777" w:rsidR="00906EFE" w:rsidRPr="00336FDE" w:rsidRDefault="00906EFE" w:rsidP="00495141">
            <w:pPr>
              <w:spacing w:after="0" w:line="276" w:lineRule="auto"/>
              <w:jc w:val="both"/>
              <w:rPr>
                <w:rFonts w:eastAsia="Arial" w:cstheme="minorHAnsi"/>
                <w:szCs w:val="21"/>
              </w:rPr>
            </w:pPr>
          </w:p>
        </w:tc>
      </w:tr>
    </w:tbl>
    <w:p w14:paraId="252E8BEB" w14:textId="77777777" w:rsidR="00906EFE" w:rsidRPr="00336FDE" w:rsidRDefault="00906EFE" w:rsidP="00495141">
      <w:pPr>
        <w:spacing w:after="0" w:line="360" w:lineRule="auto"/>
        <w:jc w:val="both"/>
        <w:rPr>
          <w:rFonts w:eastAsia="Arial" w:cstheme="minorHAnsi"/>
          <w:szCs w:val="21"/>
        </w:rPr>
      </w:pPr>
    </w:p>
    <w:p w14:paraId="05BA7790" w14:textId="77777777" w:rsidR="00906EFE" w:rsidRPr="006F75D5" w:rsidRDefault="00906EFE" w:rsidP="00495141">
      <w:pPr>
        <w:spacing w:after="120" w:line="276" w:lineRule="auto"/>
        <w:jc w:val="both"/>
        <w:rPr>
          <w:rFonts w:eastAsia="Arial" w:cstheme="minorHAnsi"/>
          <w:bCs/>
          <w:szCs w:val="21"/>
        </w:rPr>
      </w:pPr>
      <w:r w:rsidRPr="00336FDE">
        <w:rPr>
          <w:rFonts w:eastAsia="Arial" w:cstheme="minorHAnsi"/>
          <w:b/>
          <w:szCs w:val="21"/>
        </w:rPr>
        <w:t xml:space="preserve">4. Schlagworte </w:t>
      </w:r>
      <w:r w:rsidRPr="006F75D5">
        <w:rPr>
          <w:rFonts w:eastAsia="Arial" w:cstheme="minorHAnsi"/>
          <w:bCs/>
          <w:szCs w:val="21"/>
        </w:rPr>
        <w:t>(3 bis 7)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8" w:type="dxa"/>
          <w:left w:w="70" w:type="dxa"/>
          <w:bottom w:w="68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06EFE" w:rsidRPr="00336FDE" w14:paraId="0AB4FC76" w14:textId="77777777" w:rsidTr="00286231">
        <w:tc>
          <w:tcPr>
            <w:tcW w:w="9212" w:type="dxa"/>
          </w:tcPr>
          <w:p w14:paraId="5D8983D6" w14:textId="77777777" w:rsidR="00906EFE" w:rsidRDefault="00906EFE" w:rsidP="006F75D5">
            <w:pPr>
              <w:pStyle w:val="Listenabsatz"/>
              <w:numPr>
                <w:ilvl w:val="0"/>
                <w:numId w:val="1"/>
              </w:numPr>
              <w:spacing w:after="0" w:line="276" w:lineRule="auto"/>
              <w:ind w:left="340" w:hanging="340"/>
              <w:contextualSpacing w:val="0"/>
              <w:rPr>
                <w:rFonts w:eastAsia="Arial" w:cstheme="minorHAnsi"/>
                <w:szCs w:val="21"/>
              </w:rPr>
            </w:pPr>
          </w:p>
          <w:p w14:paraId="7F938F3E" w14:textId="77777777" w:rsidR="00495141" w:rsidRDefault="00495141" w:rsidP="006F75D5">
            <w:pPr>
              <w:pStyle w:val="Listenabsatz"/>
              <w:numPr>
                <w:ilvl w:val="0"/>
                <w:numId w:val="1"/>
              </w:numPr>
              <w:spacing w:before="120" w:after="0" w:line="276" w:lineRule="auto"/>
              <w:ind w:left="340" w:hanging="340"/>
              <w:contextualSpacing w:val="0"/>
              <w:rPr>
                <w:rFonts w:eastAsia="Arial" w:cstheme="minorHAnsi"/>
                <w:szCs w:val="21"/>
              </w:rPr>
            </w:pPr>
          </w:p>
          <w:p w14:paraId="5AEB29F2" w14:textId="77777777" w:rsidR="00906EFE" w:rsidRPr="00495141" w:rsidRDefault="00906EFE" w:rsidP="006F75D5">
            <w:pPr>
              <w:pStyle w:val="Listenabsatz"/>
              <w:numPr>
                <w:ilvl w:val="0"/>
                <w:numId w:val="1"/>
              </w:numPr>
              <w:spacing w:before="120" w:after="0" w:line="276" w:lineRule="auto"/>
              <w:ind w:left="340" w:hanging="340"/>
              <w:contextualSpacing w:val="0"/>
              <w:rPr>
                <w:rFonts w:eastAsia="Arial" w:cstheme="minorHAnsi"/>
                <w:szCs w:val="21"/>
              </w:rPr>
            </w:pPr>
          </w:p>
        </w:tc>
      </w:tr>
    </w:tbl>
    <w:p w14:paraId="5C4602A6" w14:textId="77777777" w:rsidR="00906EFE" w:rsidRPr="00336FDE" w:rsidRDefault="00906EFE" w:rsidP="00495141">
      <w:pPr>
        <w:spacing w:after="120" w:line="276" w:lineRule="auto"/>
        <w:jc w:val="both"/>
        <w:rPr>
          <w:rFonts w:eastAsia="Arial" w:cstheme="minorHAnsi"/>
          <w:szCs w:val="21"/>
        </w:rPr>
      </w:pPr>
    </w:p>
    <w:sectPr w:rsidR="00906EFE" w:rsidRPr="00336FDE" w:rsidSect="00495141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33799"/>
    <w:multiLevelType w:val="hybridMultilevel"/>
    <w:tmpl w:val="2FCE51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D5"/>
    <w:rsid w:val="0002143E"/>
    <w:rsid w:val="0016735E"/>
    <w:rsid w:val="001E79EA"/>
    <w:rsid w:val="001F3FEE"/>
    <w:rsid w:val="00235EB7"/>
    <w:rsid w:val="00255FA9"/>
    <w:rsid w:val="00286231"/>
    <w:rsid w:val="00336FDE"/>
    <w:rsid w:val="003708A3"/>
    <w:rsid w:val="003718B6"/>
    <w:rsid w:val="003927D7"/>
    <w:rsid w:val="003A3A42"/>
    <w:rsid w:val="003C5EA9"/>
    <w:rsid w:val="004267D4"/>
    <w:rsid w:val="00495141"/>
    <w:rsid w:val="0052713B"/>
    <w:rsid w:val="00550A2A"/>
    <w:rsid w:val="00627752"/>
    <w:rsid w:val="006C03FF"/>
    <w:rsid w:val="006F75D5"/>
    <w:rsid w:val="00820CDC"/>
    <w:rsid w:val="008257D3"/>
    <w:rsid w:val="008E5B40"/>
    <w:rsid w:val="00906EFE"/>
    <w:rsid w:val="00A4264F"/>
    <w:rsid w:val="00A77AD2"/>
    <w:rsid w:val="00B04600"/>
    <w:rsid w:val="00B37A62"/>
    <w:rsid w:val="00B7585E"/>
    <w:rsid w:val="00B97DEA"/>
    <w:rsid w:val="00C6348D"/>
    <w:rsid w:val="00C64472"/>
    <w:rsid w:val="00E26AE0"/>
    <w:rsid w:val="00E27435"/>
    <w:rsid w:val="00E830E9"/>
    <w:rsid w:val="00F1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C0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LN">
    <w:name w:val="Standard_LN"/>
    <w:basedOn w:val="Standard"/>
    <w:link w:val="StandardLNZchn"/>
    <w:qFormat/>
    <w:rsid w:val="0002143E"/>
    <w:pPr>
      <w:spacing w:line="360" w:lineRule="auto"/>
      <w:ind w:right="1276"/>
      <w:jc w:val="both"/>
    </w:pPr>
    <w:rPr>
      <w:rFonts w:ascii="Calibri" w:eastAsia="Calibri" w:hAnsi="Calibri" w:cs="Calibri"/>
      <w:color w:val="000000"/>
      <w:lang w:eastAsia="de-DE"/>
    </w:rPr>
  </w:style>
  <w:style w:type="character" w:customStyle="1" w:styleId="StandardLNZchn">
    <w:name w:val="Standard_LN Zchn"/>
    <w:basedOn w:val="Absatz-Standardschriftart"/>
    <w:link w:val="StandardLN"/>
    <w:rsid w:val="0002143E"/>
    <w:rPr>
      <w:rFonts w:ascii="Calibri" w:eastAsia="Calibri" w:hAnsi="Calibri" w:cs="Calibri"/>
      <w:color w:val="000000"/>
      <w:lang w:eastAsia="de-DE"/>
    </w:rPr>
  </w:style>
  <w:style w:type="paragraph" w:styleId="Listenabsatz">
    <w:name w:val="List Paragraph"/>
    <w:basedOn w:val="Standard"/>
    <w:uiPriority w:val="34"/>
    <w:qFormat/>
    <w:rsid w:val="00495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Abstract der Diplomarbeit.dotx</Template>
  <TotalTime>0</TotalTime>
  <Pages>1</Pages>
  <Words>24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Wiedemann, Torsten</dc:creator>
  <cp:keywords/>
  <dc:description/>
  <cp:lastModifiedBy>Wiedemann, Torsten</cp:lastModifiedBy>
  <cp:revision>1</cp:revision>
  <dcterms:created xsi:type="dcterms:W3CDTF">2025-11-11T11:21:00Z</dcterms:created>
  <dcterms:modified xsi:type="dcterms:W3CDTF">2025-11-11T11:24:00Z</dcterms:modified>
</cp:coreProperties>
</file>