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BDA93" w14:textId="77777777" w:rsidR="00C242CA" w:rsidRPr="00C81CEC" w:rsidRDefault="00C242CA" w:rsidP="003A2A1D">
      <w:pPr>
        <w:pStyle w:val="DATITEL"/>
      </w:pPr>
      <w:r w:rsidRPr="00C81CEC">
        <w:t>Titel der Diplomarbeit</w:t>
      </w:r>
    </w:p>
    <w:p w14:paraId="440D06A7" w14:textId="77777777" w:rsidR="00C242CA" w:rsidRPr="003A2A1D" w:rsidRDefault="00C242CA" w:rsidP="003A2A1D">
      <w:pPr>
        <w:pStyle w:val="DATitelblatttext"/>
      </w:pPr>
      <w:r w:rsidRPr="003A2A1D">
        <w:t>Diplomarbeit</w:t>
      </w:r>
    </w:p>
    <w:p w14:paraId="42C518EC" w14:textId="77777777" w:rsidR="00C242CA" w:rsidRPr="003A2A1D" w:rsidRDefault="00C242CA" w:rsidP="003A2A1D">
      <w:pPr>
        <w:pStyle w:val="DATitelblatttext"/>
      </w:pPr>
    </w:p>
    <w:p w14:paraId="1E59F0ED" w14:textId="77777777" w:rsidR="00A540BF" w:rsidRDefault="00C242CA" w:rsidP="003A2A1D">
      <w:pPr>
        <w:pStyle w:val="DATitelblatttext"/>
      </w:pPr>
      <w:r w:rsidRPr="003A2A1D">
        <w:t xml:space="preserve">eingereicht am Fachbereich Allgemeine Innere Verwaltung der </w:t>
      </w:r>
    </w:p>
    <w:p w14:paraId="7B7C69BE" w14:textId="77777777" w:rsidR="00C242CA" w:rsidRPr="003A2A1D" w:rsidRDefault="00C242CA" w:rsidP="003A2A1D">
      <w:pPr>
        <w:pStyle w:val="DATitelblatttext"/>
      </w:pPr>
      <w:r w:rsidRPr="003A2A1D">
        <w:t>Hochschule für den öffentlichen Dienst in Bayern</w:t>
      </w:r>
    </w:p>
    <w:p w14:paraId="6EF1A052" w14:textId="77777777" w:rsidR="00C242CA" w:rsidRPr="003A2A1D" w:rsidRDefault="00C242CA" w:rsidP="003A2A1D">
      <w:pPr>
        <w:pStyle w:val="DATitelblatttext"/>
      </w:pPr>
    </w:p>
    <w:p w14:paraId="46A06532" w14:textId="77777777" w:rsidR="00C242CA" w:rsidRPr="003A2A1D" w:rsidRDefault="00C242CA" w:rsidP="003A2A1D">
      <w:pPr>
        <w:pStyle w:val="DATitelblatttext"/>
      </w:pPr>
      <w:r w:rsidRPr="003A2A1D">
        <w:t>von</w:t>
      </w:r>
    </w:p>
    <w:p w14:paraId="12570F4D" w14:textId="77777777" w:rsidR="00C242CA" w:rsidRPr="003A2A1D" w:rsidRDefault="00C242CA" w:rsidP="003A2A1D">
      <w:pPr>
        <w:pStyle w:val="DATitelblatttext"/>
      </w:pPr>
    </w:p>
    <w:p w14:paraId="30F2B22C" w14:textId="77777777" w:rsidR="00C242CA" w:rsidRPr="003A2A1D" w:rsidRDefault="00C242CA" w:rsidP="003A2A1D">
      <w:pPr>
        <w:pStyle w:val="DATitelblatttext"/>
      </w:pPr>
      <w:r w:rsidRPr="003A2A1D">
        <w:t>Manfred Musterman</w:t>
      </w:r>
      <w:r w:rsidR="00F52212">
        <w:t>n</w:t>
      </w:r>
      <w:r w:rsidRPr="003A2A1D">
        <w:br/>
        <w:t>Matrikelnummer 20</w:t>
      </w:r>
      <w:r w:rsidR="00666F70">
        <w:t>2</w:t>
      </w:r>
      <w:r w:rsidRPr="003A2A1D">
        <w:t>0999</w:t>
      </w:r>
      <w:r w:rsidRPr="003A2A1D">
        <w:br/>
        <w:t>Jahrgang 20</w:t>
      </w:r>
      <w:r w:rsidR="00666F70">
        <w:t>20</w:t>
      </w:r>
      <w:r w:rsidRPr="003A2A1D">
        <w:t>/202</w:t>
      </w:r>
      <w:r w:rsidR="00666F70">
        <w:t>3</w:t>
      </w:r>
    </w:p>
    <w:p w14:paraId="69AA1A79" w14:textId="77777777" w:rsidR="00D31D89" w:rsidRDefault="00D31D89" w:rsidP="00D31D89"/>
    <w:p w14:paraId="3DC681A7" w14:textId="77777777" w:rsidR="003A2A1D" w:rsidRDefault="003A2A1D" w:rsidP="00D31D89"/>
    <w:p w14:paraId="0368BA84" w14:textId="77777777" w:rsidR="003A2A1D" w:rsidRDefault="003A2A1D">
      <w:pPr>
        <w:spacing w:after="200" w:line="276" w:lineRule="auto"/>
        <w:jc w:val="left"/>
        <w:sectPr w:rsidR="003A2A1D" w:rsidSect="00717AFB">
          <w:footerReference w:type="default" r:id="rId8"/>
          <w:pgSz w:w="11906" w:h="16838"/>
          <w:pgMar w:top="1418" w:right="1985" w:bottom="1134" w:left="1985" w:header="709" w:footer="709" w:gutter="0"/>
          <w:cols w:space="708"/>
          <w:titlePg/>
          <w:docGrid w:linePitch="360"/>
        </w:sectPr>
      </w:pPr>
    </w:p>
    <w:p w14:paraId="63C7FB12" w14:textId="77777777" w:rsidR="00DC7D4D" w:rsidRDefault="00A540BF" w:rsidP="00A540BF">
      <w:pPr>
        <w:pStyle w:val="berschrift1"/>
      </w:pPr>
      <w:bookmarkStart w:id="0" w:name="_Toc10471398"/>
      <w:bookmarkStart w:id="1" w:name="_Toc10473005"/>
      <w:r w:rsidRPr="00A540BF">
        <w:lastRenderedPageBreak/>
        <w:t>Überschrift im Absatzformat „Überschrift 1“</w:t>
      </w:r>
      <w:bookmarkEnd w:id="0"/>
      <w:bookmarkEnd w:id="1"/>
    </w:p>
    <w:p w14:paraId="09F7C652" w14:textId="77777777" w:rsidR="00A540BF" w:rsidRDefault="00A540BF" w:rsidP="00A540BF">
      <w:r>
        <w:t>Für dieses Dokument wurden das Seitenlayout und die in Microsoft Word vordefinierten Absatzformate Standard, Überschrift 1, Überschrift 2, Überschrift 3, Überschrift 4 und Überschrift 5 wie nachstehend dargestellt an das gewünschte Layout für Diplomarbeiten an der Hochschule für den öffentlichen Dienst angepasst. Für die Gestaltung des Titelblatts wurden zwei weitere Absatzformate festgelegt: DA_TITEL und DA_Titelblatttext. Das Seitenlayout des Titelblattes unterscheidet sich von dem des restlichen Dokuments (vgl. Abschnittwechsel am Ende des Titelblattes).</w:t>
      </w:r>
    </w:p>
    <w:p w14:paraId="017FF708" w14:textId="77777777" w:rsidR="0043214D" w:rsidRDefault="00A540BF" w:rsidP="00A540BF">
      <w:r>
        <w:t>Das ist ein Absatz im Absatzformat „Standard“. Absätze dieses Formats sind im Blocksatz ausgerichtet. Sie verwenden 1,5-fachen Zeilenabstand, den Zeichensatz „Calibri“ in der Schriftgröße 11pt und dem Schriftschnitt „Standard“. Nach dem Absatz wird ein 6pt-Abstand zum folgenden Absatz gehalten.</w:t>
      </w:r>
    </w:p>
    <w:p w14:paraId="2534AD13" w14:textId="77777777" w:rsidR="00DC7D4D" w:rsidRDefault="00096C95" w:rsidP="00DC7D4D">
      <w:pPr>
        <w:pStyle w:val="berschrift2"/>
      </w:pPr>
      <w:bookmarkStart w:id="2" w:name="_Toc10471400"/>
      <w:bookmarkStart w:id="3" w:name="_Toc10473007"/>
      <w:r w:rsidRPr="00A540BF">
        <w:t xml:space="preserve">Überschrift im Absatzformat „Überschrift </w:t>
      </w:r>
      <w:r>
        <w:t>2</w:t>
      </w:r>
      <w:r w:rsidRPr="00A540BF">
        <w:t>“</w:t>
      </w:r>
      <w:bookmarkEnd w:id="2"/>
      <w:bookmarkEnd w:id="3"/>
    </w:p>
    <w:p w14:paraId="70E06A19" w14:textId="77777777" w:rsidR="00A540BF" w:rsidRPr="00A540BF" w:rsidRDefault="00A540BF" w:rsidP="00A540BF">
      <w:r w:rsidRPr="00450CD4">
        <w:rPr>
          <w:rFonts w:cstheme="minorHAnsi"/>
        </w:rPr>
        <w:t>Das ist ein Absatz im Absatzformat „Standard“. Absätze dieses Formats sind im Blocksatz ausgerichtet. Sie verwenden 1,5-fachen Zeilenabstand, den Zeichensatz „</w:t>
      </w:r>
      <w:r>
        <w:rPr>
          <w:rFonts w:cstheme="minorHAnsi"/>
        </w:rPr>
        <w:t>Calibri</w:t>
      </w:r>
      <w:r w:rsidRPr="00450CD4">
        <w:rPr>
          <w:rFonts w:cstheme="minorHAnsi"/>
        </w:rPr>
        <w:t>“ in der Schriftgröße 11pt und dem Schriftschnitt „Standard“. Nach dem Absatz wird ein 6pt-Abstand zum folgenden Absatz gehalten.</w:t>
      </w:r>
    </w:p>
    <w:p w14:paraId="6C532F43" w14:textId="77777777" w:rsidR="00DC7D4D" w:rsidRDefault="00096C95" w:rsidP="00DC7D4D">
      <w:pPr>
        <w:pStyle w:val="berschrift3"/>
      </w:pPr>
      <w:bookmarkStart w:id="4" w:name="_Toc10471401"/>
      <w:bookmarkStart w:id="5" w:name="_Toc10473008"/>
      <w:r w:rsidRPr="00A540BF">
        <w:t xml:space="preserve">Überschrift im Absatzformat „Überschrift </w:t>
      </w:r>
      <w:r>
        <w:t>3</w:t>
      </w:r>
      <w:r w:rsidRPr="00A540BF">
        <w:t>“</w:t>
      </w:r>
      <w:bookmarkEnd w:id="4"/>
      <w:bookmarkEnd w:id="5"/>
    </w:p>
    <w:p w14:paraId="4E490E68" w14:textId="77777777" w:rsidR="00A540BF" w:rsidRPr="00450CD4" w:rsidRDefault="00A540BF" w:rsidP="00A540BF">
      <w:pPr>
        <w:rPr>
          <w:rFonts w:cstheme="minorHAnsi"/>
        </w:rPr>
      </w:pPr>
      <w:r w:rsidRPr="00450CD4">
        <w:rPr>
          <w:rFonts w:cstheme="minorHAnsi"/>
        </w:rPr>
        <w:t>Das ist ein Absatz im Absatzformat „Standard“. Absätze dieses Formats sind im Blocksatz ausgerichtet. Sie verwenden 1,5-fachen Zeilenabstand, den Zeichensatz „</w:t>
      </w:r>
      <w:r>
        <w:rPr>
          <w:rFonts w:cstheme="minorHAnsi"/>
        </w:rPr>
        <w:t>Calibri</w:t>
      </w:r>
      <w:r w:rsidRPr="00450CD4">
        <w:rPr>
          <w:rFonts w:cstheme="minorHAnsi"/>
        </w:rPr>
        <w:t>“ in der Schriftgröße 11pt und dem Schriftschnitt „Standard“. Nach dem Absatz wird ein 6pt-Abstand zum folgenden Absatz gehalten.</w:t>
      </w:r>
    </w:p>
    <w:p w14:paraId="63BA895D" w14:textId="77777777" w:rsidR="00DC7D4D" w:rsidRDefault="00096C95" w:rsidP="0043214D">
      <w:pPr>
        <w:pStyle w:val="berschrift4"/>
      </w:pPr>
      <w:bookmarkStart w:id="6" w:name="_Toc10473009"/>
      <w:r w:rsidRPr="00A540BF">
        <w:t xml:space="preserve">Überschrift im Absatzformat „Überschrift </w:t>
      </w:r>
      <w:r>
        <w:t>4</w:t>
      </w:r>
      <w:r w:rsidRPr="00A540BF">
        <w:t>“</w:t>
      </w:r>
      <w:bookmarkEnd w:id="6"/>
    </w:p>
    <w:p w14:paraId="0634AFF9" w14:textId="77777777" w:rsidR="00A540BF" w:rsidRPr="00450CD4" w:rsidRDefault="00A540BF" w:rsidP="00A540BF">
      <w:pPr>
        <w:rPr>
          <w:rFonts w:cstheme="minorHAnsi"/>
        </w:rPr>
      </w:pPr>
      <w:r w:rsidRPr="00450CD4">
        <w:rPr>
          <w:rFonts w:cstheme="minorHAnsi"/>
        </w:rPr>
        <w:t>Das ist ein Absatz im Absatzformat „Standard“. Absätze dieses Formats sind im Blocksatz ausgerichtet. Sie verwenden 1,5-fachen Zeilenabstand, den Zeichensatz „</w:t>
      </w:r>
      <w:r>
        <w:rPr>
          <w:rFonts w:cstheme="minorHAnsi"/>
        </w:rPr>
        <w:t>Calibri</w:t>
      </w:r>
      <w:r w:rsidRPr="00450CD4">
        <w:rPr>
          <w:rFonts w:cstheme="minorHAnsi"/>
        </w:rPr>
        <w:t>“ in der Schriftgröße 11pt und dem Schriftschnitt „Standard“. Nach dem Absatz wird ein 6pt-Abstand zum folgenden Absatz gehalten.</w:t>
      </w:r>
    </w:p>
    <w:p w14:paraId="2E4F8840" w14:textId="77777777" w:rsidR="001807A4" w:rsidRDefault="00096C95" w:rsidP="001807A4">
      <w:pPr>
        <w:pStyle w:val="berschrift5"/>
      </w:pPr>
      <w:bookmarkStart w:id="7" w:name="_Toc10473010"/>
      <w:r w:rsidRPr="00A540BF">
        <w:t xml:space="preserve">Überschrift im Absatzformat „Überschrift </w:t>
      </w:r>
      <w:r>
        <w:t>5</w:t>
      </w:r>
      <w:r w:rsidRPr="00A540BF">
        <w:t>“</w:t>
      </w:r>
      <w:bookmarkEnd w:id="7"/>
    </w:p>
    <w:p w14:paraId="3C2AB9D8" w14:textId="77777777" w:rsidR="00717AFB" w:rsidRDefault="00A540BF" w:rsidP="00717AFB">
      <w:pPr>
        <w:rPr>
          <w:rFonts w:cstheme="minorHAnsi"/>
        </w:rPr>
      </w:pPr>
      <w:r w:rsidRPr="00450CD4">
        <w:rPr>
          <w:rFonts w:cstheme="minorHAnsi"/>
        </w:rPr>
        <w:t>Das ist ein Absatz im Absatzformat „Standard“. Absätze dieses Formats sind im Blocksatz ausgerichtet. Sie verwenden 1,5-fachen Zeilenabstand, den Zeichensatz „</w:t>
      </w:r>
      <w:r>
        <w:rPr>
          <w:rFonts w:cstheme="minorHAnsi"/>
        </w:rPr>
        <w:t>Calibri</w:t>
      </w:r>
      <w:r w:rsidRPr="00450CD4">
        <w:rPr>
          <w:rFonts w:cstheme="minorHAnsi"/>
        </w:rPr>
        <w:t xml:space="preserve">“ in der </w:t>
      </w:r>
      <w:r w:rsidRPr="00450CD4">
        <w:rPr>
          <w:rFonts w:cstheme="minorHAnsi"/>
        </w:rPr>
        <w:lastRenderedPageBreak/>
        <w:t>Schriftgröße 11pt und dem Schriftschnitt „Standard“. Nach dem Absatz wird ein 6pt-Abstand zum folgenden Absatz gehalten.</w:t>
      </w:r>
    </w:p>
    <w:p w14:paraId="4E286EF5" w14:textId="77777777" w:rsidR="00717AFB" w:rsidRDefault="00717AFB" w:rsidP="00717AFB">
      <w:pPr>
        <w:sectPr w:rsidR="00717AFB" w:rsidSect="00717AFB">
          <w:footerReference w:type="default" r:id="rId9"/>
          <w:pgSz w:w="11906" w:h="16838"/>
          <w:pgMar w:top="1418" w:right="2552" w:bottom="1134" w:left="1418" w:header="709" w:footer="709" w:gutter="0"/>
          <w:cols w:space="708"/>
          <w:docGrid w:linePitch="360"/>
        </w:sectPr>
      </w:pPr>
    </w:p>
    <w:p w14:paraId="00357E88" w14:textId="77777777" w:rsidR="00F33E20" w:rsidRPr="00C81CEC" w:rsidRDefault="00F33E20" w:rsidP="009C118B">
      <w:pPr>
        <w:pStyle w:val="FormatvorlageInhaltsverzeichnisberschriftNach15Pt"/>
      </w:pPr>
      <w:r w:rsidRPr="00C81CEC">
        <w:lastRenderedPageBreak/>
        <w:t>Erklärung</w:t>
      </w:r>
    </w:p>
    <w:p w14:paraId="78FE9225" w14:textId="77777777" w:rsidR="00A279CF" w:rsidRPr="00A279CF" w:rsidRDefault="00A279CF" w:rsidP="00A279CF">
      <w:pPr>
        <w:tabs>
          <w:tab w:val="left" w:pos="1701"/>
        </w:tabs>
        <w:rPr>
          <w:rFonts w:cs="Arial"/>
        </w:rPr>
      </w:pPr>
      <w:r w:rsidRPr="00A279CF">
        <w:rPr>
          <w:rFonts w:cs="Arial"/>
        </w:rPr>
        <w:t>Ich versichere, dass ich die vorliegende Diplomarbeit selbstständig und ohne unerlaubte fremde Hilfe sowie ohne Benutzung anderer als der angegebenen Quellen und Hilfsmittel angefertigt habe. Die aus fremden Quellen (einschließlich elektronischen Text- und Datensammlungen) direkt oder indirekt übernommenen Gedanken sind als solche kenntlich gemacht; dies gilt auch für in der Arbeit enthaltene Tabellen, Abbildungen und dergleichen.</w:t>
      </w:r>
    </w:p>
    <w:p w14:paraId="593980F6" w14:textId="77777777" w:rsidR="00A279CF" w:rsidRPr="00A279CF" w:rsidRDefault="00A279CF" w:rsidP="00A279CF">
      <w:pPr>
        <w:tabs>
          <w:tab w:val="left" w:pos="1701"/>
        </w:tabs>
        <w:rPr>
          <w:rFonts w:cs="Arial"/>
        </w:rPr>
      </w:pPr>
      <w:r w:rsidRPr="00A279CF">
        <w:rPr>
          <w:rFonts w:cs="Arial"/>
        </w:rPr>
        <w:t>Diese Arbeit wurde bisher weder in gleicher noch in ähnlicher Form als Leistungsnachweis oder Prü</w:t>
      </w:r>
      <w:r w:rsidRPr="00A279CF">
        <w:rPr>
          <w:rFonts w:cs="Arial"/>
        </w:rPr>
        <w:softHyphen/>
        <w:t>fungsleistung vorgelegt. Ebenso wurde die Diplomarbeit noch nicht veröffentlicht oder einer anderen Prüfungsbehörde vorgelegt.</w:t>
      </w:r>
    </w:p>
    <w:p w14:paraId="0E155063" w14:textId="77777777" w:rsidR="00A279CF" w:rsidRPr="00A279CF" w:rsidRDefault="00A279CF" w:rsidP="00A279CF">
      <w:pPr>
        <w:tabs>
          <w:tab w:val="left" w:pos="1701"/>
        </w:tabs>
        <w:rPr>
          <w:rFonts w:cs="Arial"/>
        </w:rPr>
      </w:pPr>
    </w:p>
    <w:p w14:paraId="62B99278" w14:textId="77777777" w:rsidR="00A279CF" w:rsidRPr="00A279CF" w:rsidRDefault="00A279CF" w:rsidP="00A279CF">
      <w:pPr>
        <w:tabs>
          <w:tab w:val="left" w:pos="1701"/>
        </w:tabs>
        <w:rPr>
          <w:rFonts w:cs="Arial"/>
        </w:rPr>
      </w:pPr>
      <w:r w:rsidRPr="00A279CF">
        <w:rPr>
          <w:rFonts w:cs="Arial"/>
        </w:rPr>
        <w:t>[Ort], den [Datum]</w:t>
      </w:r>
    </w:p>
    <w:p w14:paraId="043501C1" w14:textId="77777777" w:rsidR="00A279CF" w:rsidRPr="00A279CF" w:rsidRDefault="00A279CF" w:rsidP="00A279CF">
      <w:pPr>
        <w:tabs>
          <w:tab w:val="left" w:pos="1701"/>
        </w:tabs>
        <w:rPr>
          <w:rFonts w:cs="Arial"/>
        </w:rPr>
      </w:pPr>
    </w:p>
    <w:p w14:paraId="2D38D35E" w14:textId="686132FA" w:rsidR="00B044BE" w:rsidRPr="00A279CF" w:rsidRDefault="00A279CF" w:rsidP="00A279CF">
      <w:pPr>
        <w:tabs>
          <w:tab w:val="left" w:pos="1701"/>
        </w:tabs>
        <w:rPr>
          <w:rFonts w:cs="Arial"/>
        </w:rPr>
      </w:pPr>
      <w:r w:rsidRPr="00A279CF">
        <w:rPr>
          <w:rFonts w:cs="Arial"/>
        </w:rPr>
        <w:t>[Ihr(e) Vorname(n) und Nachname]</w:t>
      </w:r>
    </w:p>
    <w:sectPr w:rsidR="00B044BE" w:rsidRPr="00A279CF" w:rsidSect="00717AFB">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647C7" w14:textId="77777777" w:rsidR="00EA7C2A" w:rsidRDefault="00EA7C2A" w:rsidP="00DC7D4D">
      <w:pPr>
        <w:spacing w:after="0" w:line="240" w:lineRule="auto"/>
      </w:pPr>
      <w:r>
        <w:separator/>
      </w:r>
    </w:p>
  </w:endnote>
  <w:endnote w:type="continuationSeparator" w:id="0">
    <w:p w14:paraId="30EEC9DE" w14:textId="77777777" w:rsidR="00EA7C2A" w:rsidRDefault="00EA7C2A" w:rsidP="00DC7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sig w:usb0="E10002FF" w:usb1="5000ECFF" w:usb2="00000009" w:usb3="00000000" w:csb0="0000019F" w:csb1="00000000"/>
  </w:font>
  <w:font w:name="Tahoma">
    <w:panose1 w:val="020B0604030504040204"/>
    <w:charset w:val="00"/>
    <w:family w:val="swiss"/>
    <w:pitch w:val="variable"/>
    <w:sig w:usb0="E1002EFF" w:usb1="C000605B" w:usb2="00000029" w:usb3="00000000" w:csb0="000101FF" w:csb1="00000000"/>
    <w:embedRegular r:id="rId1" w:fontKey="{EFDC147A-D7E8-4F2F-B59E-EB551B85666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B35C8" w14:textId="77777777" w:rsidR="00DC7D4D" w:rsidRDefault="00DC7D4D">
    <w:pPr>
      <w:pStyle w:val="Fuzeile"/>
    </w:pPr>
    <w:r>
      <w:tab/>
    </w:r>
    <w:r>
      <w:fldChar w:fldCharType="begin"/>
    </w:r>
    <w:r>
      <w:instrText xml:space="preserve"> PAGE \* ROMAN </w:instrText>
    </w:r>
    <w:r>
      <w:fldChar w:fldCharType="separate"/>
    </w:r>
    <w:r w:rsidR="003A2A1D">
      <w:rPr>
        <w:noProof/>
      </w:rPr>
      <w:t>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FB261" w14:textId="77777777" w:rsidR="00F33E20" w:rsidRDefault="00F33E2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40FF8" w14:textId="77777777" w:rsidR="00EA7C2A" w:rsidRDefault="00EA7C2A" w:rsidP="00DC7D4D">
      <w:pPr>
        <w:spacing w:after="0" w:line="240" w:lineRule="auto"/>
      </w:pPr>
      <w:r>
        <w:separator/>
      </w:r>
    </w:p>
  </w:footnote>
  <w:footnote w:type="continuationSeparator" w:id="0">
    <w:p w14:paraId="5154FCC3" w14:textId="77777777" w:rsidR="00EA7C2A" w:rsidRDefault="00EA7C2A" w:rsidP="00DC7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35AF2"/>
    <w:multiLevelType w:val="multilevel"/>
    <w:tmpl w:val="CCCAFFFC"/>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CF"/>
    <w:rsid w:val="00096C95"/>
    <w:rsid w:val="00131349"/>
    <w:rsid w:val="001807A4"/>
    <w:rsid w:val="002B6390"/>
    <w:rsid w:val="003A2A1D"/>
    <w:rsid w:val="003B2F1D"/>
    <w:rsid w:val="0043214D"/>
    <w:rsid w:val="0044416A"/>
    <w:rsid w:val="00666F70"/>
    <w:rsid w:val="00717AFB"/>
    <w:rsid w:val="008C4E73"/>
    <w:rsid w:val="0092281E"/>
    <w:rsid w:val="00984011"/>
    <w:rsid w:val="00986F16"/>
    <w:rsid w:val="009A4DC2"/>
    <w:rsid w:val="009C118B"/>
    <w:rsid w:val="00A0541A"/>
    <w:rsid w:val="00A125F2"/>
    <w:rsid w:val="00A279CF"/>
    <w:rsid w:val="00A540BF"/>
    <w:rsid w:val="00B044BE"/>
    <w:rsid w:val="00B51C25"/>
    <w:rsid w:val="00B824C2"/>
    <w:rsid w:val="00BA4028"/>
    <w:rsid w:val="00C01E74"/>
    <w:rsid w:val="00C242CA"/>
    <w:rsid w:val="00C37D0A"/>
    <w:rsid w:val="00C460A3"/>
    <w:rsid w:val="00D31D89"/>
    <w:rsid w:val="00DA5D40"/>
    <w:rsid w:val="00DB3151"/>
    <w:rsid w:val="00DC7D4D"/>
    <w:rsid w:val="00EA7C2A"/>
    <w:rsid w:val="00EB2881"/>
    <w:rsid w:val="00F17B07"/>
    <w:rsid w:val="00F33E20"/>
    <w:rsid w:val="00F52212"/>
    <w:rsid w:val="00FC045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A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66F70"/>
    <w:pPr>
      <w:spacing w:after="120" w:line="360" w:lineRule="auto"/>
      <w:jc w:val="both"/>
    </w:pPr>
  </w:style>
  <w:style w:type="paragraph" w:styleId="berschrift1">
    <w:name w:val="heading 1"/>
    <w:basedOn w:val="Standard"/>
    <w:next w:val="Standard"/>
    <w:link w:val="berschrift1Zchn"/>
    <w:uiPriority w:val="9"/>
    <w:qFormat/>
    <w:rsid w:val="00096C95"/>
    <w:pPr>
      <w:keepNext/>
      <w:keepLines/>
      <w:numPr>
        <w:numId w:val="1"/>
      </w:numPr>
      <w:spacing w:before="300" w:after="240" w:line="320" w:lineRule="atLeast"/>
      <w:ind w:left="431" w:hanging="431"/>
      <w:outlineLvl w:val="0"/>
    </w:pPr>
    <w:rPr>
      <w:rFonts w:asciiTheme="majorHAnsi" w:eastAsiaTheme="majorEastAsia" w:hAnsiTheme="majorHAnsi" w:cstheme="majorBidi"/>
      <w:b/>
      <w:bCs/>
      <w:color w:val="000000" w:themeColor="text1"/>
      <w:sz w:val="32"/>
      <w:szCs w:val="28"/>
    </w:rPr>
  </w:style>
  <w:style w:type="paragraph" w:styleId="berschrift2">
    <w:name w:val="heading 2"/>
    <w:basedOn w:val="Standard"/>
    <w:next w:val="Standard"/>
    <w:link w:val="berschrift2Zchn"/>
    <w:uiPriority w:val="9"/>
    <w:unhideWhenUsed/>
    <w:qFormat/>
    <w:rsid w:val="00A540BF"/>
    <w:pPr>
      <w:keepNext/>
      <w:keepLines/>
      <w:numPr>
        <w:ilvl w:val="1"/>
        <w:numId w:val="1"/>
      </w:numPr>
      <w:spacing w:before="300" w:after="240" w:line="320" w:lineRule="atLeast"/>
      <w:ind w:left="578" w:hanging="578"/>
      <w:outlineLvl w:val="1"/>
    </w:pPr>
    <w:rPr>
      <w:rFonts w:eastAsiaTheme="majorEastAsia" w:cstheme="majorBidi"/>
      <w:b/>
      <w:bCs/>
      <w:color w:val="000000" w:themeColor="text1"/>
      <w:sz w:val="28"/>
      <w:szCs w:val="26"/>
    </w:rPr>
  </w:style>
  <w:style w:type="paragraph" w:styleId="berschrift3">
    <w:name w:val="heading 3"/>
    <w:basedOn w:val="Standard"/>
    <w:next w:val="Standard"/>
    <w:link w:val="berschrift3Zchn"/>
    <w:uiPriority w:val="9"/>
    <w:unhideWhenUsed/>
    <w:qFormat/>
    <w:rsid w:val="00A540BF"/>
    <w:pPr>
      <w:keepNext/>
      <w:keepLines/>
      <w:numPr>
        <w:ilvl w:val="2"/>
        <w:numId w:val="1"/>
      </w:numPr>
      <w:spacing w:before="300" w:after="240" w:line="320" w:lineRule="atLeast"/>
      <w:outlineLvl w:val="2"/>
    </w:pPr>
    <w:rPr>
      <w:rFonts w:eastAsiaTheme="majorEastAsia" w:cstheme="majorBidi"/>
      <w:b/>
      <w:bCs/>
      <w:color w:val="000000" w:themeColor="text1"/>
      <w:sz w:val="26"/>
    </w:rPr>
  </w:style>
  <w:style w:type="paragraph" w:styleId="berschrift4">
    <w:name w:val="heading 4"/>
    <w:basedOn w:val="Standard"/>
    <w:next w:val="Standard"/>
    <w:link w:val="berschrift4Zchn"/>
    <w:uiPriority w:val="9"/>
    <w:unhideWhenUsed/>
    <w:qFormat/>
    <w:rsid w:val="00A540BF"/>
    <w:pPr>
      <w:keepNext/>
      <w:keepLines/>
      <w:numPr>
        <w:ilvl w:val="3"/>
        <w:numId w:val="1"/>
      </w:numPr>
      <w:spacing w:before="240" w:after="60" w:line="320" w:lineRule="atLeast"/>
      <w:ind w:left="862" w:hanging="862"/>
      <w:outlineLvl w:val="3"/>
    </w:pPr>
    <w:rPr>
      <w:rFonts w:eastAsiaTheme="majorEastAsia" w:cstheme="majorBidi"/>
      <w:b/>
      <w:bCs/>
      <w:iCs/>
      <w:color w:val="000000" w:themeColor="text1"/>
      <w:sz w:val="24"/>
    </w:rPr>
  </w:style>
  <w:style w:type="paragraph" w:styleId="berschrift5">
    <w:name w:val="heading 5"/>
    <w:basedOn w:val="Standard"/>
    <w:next w:val="Standard"/>
    <w:link w:val="berschrift5Zchn"/>
    <w:uiPriority w:val="9"/>
    <w:unhideWhenUsed/>
    <w:qFormat/>
    <w:rsid w:val="00A540BF"/>
    <w:pPr>
      <w:keepNext/>
      <w:keepLines/>
      <w:numPr>
        <w:ilvl w:val="4"/>
        <w:numId w:val="1"/>
      </w:numPr>
      <w:spacing w:before="240" w:after="60" w:line="320" w:lineRule="atLeast"/>
      <w:ind w:left="1009" w:hanging="1009"/>
      <w:outlineLvl w:val="4"/>
    </w:pPr>
    <w:rPr>
      <w:rFonts w:eastAsiaTheme="majorEastAsia" w:cstheme="majorBidi"/>
      <w:b/>
      <w:color w:val="000000" w:themeColor="text1"/>
    </w:rPr>
  </w:style>
  <w:style w:type="paragraph" w:styleId="berschrift6">
    <w:name w:val="heading 6"/>
    <w:basedOn w:val="Standard"/>
    <w:next w:val="Standard"/>
    <w:link w:val="berschrift6Zchn"/>
    <w:uiPriority w:val="9"/>
    <w:semiHidden/>
    <w:unhideWhenUsed/>
    <w:qFormat/>
    <w:rsid w:val="00DC7D4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DC7D4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DC7D4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DC7D4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C7D4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C7D4D"/>
  </w:style>
  <w:style w:type="paragraph" w:styleId="Fuzeile">
    <w:name w:val="footer"/>
    <w:basedOn w:val="Standard"/>
    <w:link w:val="FuzeileZchn"/>
    <w:uiPriority w:val="99"/>
    <w:unhideWhenUsed/>
    <w:rsid w:val="00DC7D4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C7D4D"/>
  </w:style>
  <w:style w:type="character" w:customStyle="1" w:styleId="berschrift1Zchn">
    <w:name w:val="Überschrift 1 Zchn"/>
    <w:basedOn w:val="Absatz-Standardschriftart"/>
    <w:link w:val="berschrift1"/>
    <w:uiPriority w:val="9"/>
    <w:rsid w:val="00096C95"/>
    <w:rPr>
      <w:rFonts w:asciiTheme="majorHAnsi" w:eastAsiaTheme="majorEastAsia" w:hAnsiTheme="majorHAnsi" w:cstheme="majorBidi"/>
      <w:b/>
      <w:bCs/>
      <w:color w:val="000000" w:themeColor="text1"/>
      <w:sz w:val="32"/>
      <w:szCs w:val="28"/>
    </w:rPr>
  </w:style>
  <w:style w:type="character" w:customStyle="1" w:styleId="berschrift2Zchn">
    <w:name w:val="Überschrift 2 Zchn"/>
    <w:basedOn w:val="Absatz-Standardschriftart"/>
    <w:link w:val="berschrift2"/>
    <w:uiPriority w:val="9"/>
    <w:rsid w:val="00A540BF"/>
    <w:rPr>
      <w:rFonts w:eastAsiaTheme="majorEastAsia" w:cstheme="majorBidi"/>
      <w:b/>
      <w:bCs/>
      <w:color w:val="000000" w:themeColor="text1"/>
      <w:sz w:val="28"/>
      <w:szCs w:val="26"/>
    </w:rPr>
  </w:style>
  <w:style w:type="character" w:customStyle="1" w:styleId="berschrift3Zchn">
    <w:name w:val="Überschrift 3 Zchn"/>
    <w:basedOn w:val="Absatz-Standardschriftart"/>
    <w:link w:val="berschrift3"/>
    <w:uiPriority w:val="9"/>
    <w:rsid w:val="00A540BF"/>
    <w:rPr>
      <w:rFonts w:eastAsiaTheme="majorEastAsia" w:cstheme="majorBidi"/>
      <w:b/>
      <w:bCs/>
      <w:color w:val="000000" w:themeColor="text1"/>
      <w:sz w:val="26"/>
    </w:rPr>
  </w:style>
  <w:style w:type="character" w:customStyle="1" w:styleId="berschrift4Zchn">
    <w:name w:val="Überschrift 4 Zchn"/>
    <w:basedOn w:val="Absatz-Standardschriftart"/>
    <w:link w:val="berschrift4"/>
    <w:uiPriority w:val="9"/>
    <w:rsid w:val="00A540BF"/>
    <w:rPr>
      <w:rFonts w:eastAsiaTheme="majorEastAsia" w:cstheme="majorBidi"/>
      <w:b/>
      <w:bCs/>
      <w:iCs/>
      <w:color w:val="000000" w:themeColor="text1"/>
      <w:sz w:val="24"/>
    </w:rPr>
  </w:style>
  <w:style w:type="character" w:customStyle="1" w:styleId="berschrift5Zchn">
    <w:name w:val="Überschrift 5 Zchn"/>
    <w:basedOn w:val="Absatz-Standardschriftart"/>
    <w:link w:val="berschrift5"/>
    <w:uiPriority w:val="9"/>
    <w:rsid w:val="00A540BF"/>
    <w:rPr>
      <w:rFonts w:eastAsiaTheme="majorEastAsia" w:cstheme="majorBidi"/>
      <w:b/>
      <w:color w:val="000000" w:themeColor="text1"/>
    </w:rPr>
  </w:style>
  <w:style w:type="character" w:customStyle="1" w:styleId="berschrift6Zchn">
    <w:name w:val="Überschrift 6 Zchn"/>
    <w:basedOn w:val="Absatz-Standardschriftart"/>
    <w:link w:val="berschrift6"/>
    <w:uiPriority w:val="9"/>
    <w:semiHidden/>
    <w:rsid w:val="00DC7D4D"/>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DC7D4D"/>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DC7D4D"/>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DC7D4D"/>
    <w:rPr>
      <w:rFonts w:asciiTheme="majorHAnsi" w:eastAsiaTheme="majorEastAsia" w:hAnsiTheme="majorHAnsi" w:cstheme="majorBidi"/>
      <w:i/>
      <w:iCs/>
      <w:color w:val="404040" w:themeColor="text1" w:themeTint="BF"/>
      <w:sz w:val="20"/>
      <w:szCs w:val="20"/>
    </w:rPr>
  </w:style>
  <w:style w:type="paragraph" w:styleId="Inhaltsverzeichnisberschrift">
    <w:name w:val="TOC Heading"/>
    <w:basedOn w:val="berschrift1"/>
    <w:next w:val="Standard"/>
    <w:uiPriority w:val="39"/>
    <w:unhideWhenUsed/>
    <w:qFormat/>
    <w:rsid w:val="00C242CA"/>
    <w:pPr>
      <w:numPr>
        <w:numId w:val="0"/>
      </w:numPr>
      <w:spacing w:before="480" w:after="0" w:line="276" w:lineRule="auto"/>
      <w:jc w:val="left"/>
      <w:outlineLvl w:val="9"/>
    </w:pPr>
    <w:rPr>
      <w:szCs w:val="32"/>
      <w:lang w:eastAsia="de-DE"/>
    </w:rPr>
  </w:style>
  <w:style w:type="paragraph" w:styleId="Verzeichnis1">
    <w:name w:val="toc 1"/>
    <w:basedOn w:val="Standard"/>
    <w:next w:val="Standard"/>
    <w:autoRedefine/>
    <w:uiPriority w:val="39"/>
    <w:unhideWhenUsed/>
    <w:rsid w:val="00666F70"/>
    <w:pPr>
      <w:tabs>
        <w:tab w:val="left" w:pos="993"/>
        <w:tab w:val="right" w:leader="dot" w:pos="9062"/>
      </w:tabs>
      <w:spacing w:after="100"/>
    </w:pPr>
    <w:rPr>
      <w:rFonts w:asciiTheme="majorHAnsi" w:hAnsiTheme="majorHAnsi"/>
      <w:noProof/>
    </w:rPr>
  </w:style>
  <w:style w:type="paragraph" w:styleId="Verzeichnis2">
    <w:name w:val="toc 2"/>
    <w:basedOn w:val="Standard"/>
    <w:next w:val="Standard"/>
    <w:autoRedefine/>
    <w:uiPriority w:val="39"/>
    <w:unhideWhenUsed/>
    <w:rsid w:val="00666F70"/>
    <w:pPr>
      <w:tabs>
        <w:tab w:val="left" w:pos="993"/>
        <w:tab w:val="right" w:leader="dot" w:pos="9062"/>
      </w:tabs>
      <w:spacing w:after="100"/>
    </w:pPr>
    <w:rPr>
      <w:rFonts w:asciiTheme="majorHAnsi" w:hAnsiTheme="majorHAnsi"/>
      <w:noProof/>
    </w:rPr>
  </w:style>
  <w:style w:type="paragraph" w:styleId="Verzeichnis3">
    <w:name w:val="toc 3"/>
    <w:basedOn w:val="Standard"/>
    <w:next w:val="Standard"/>
    <w:autoRedefine/>
    <w:uiPriority w:val="39"/>
    <w:unhideWhenUsed/>
    <w:rsid w:val="00666F70"/>
    <w:pPr>
      <w:tabs>
        <w:tab w:val="left" w:pos="993"/>
        <w:tab w:val="right" w:leader="dot" w:pos="9062"/>
      </w:tabs>
      <w:spacing w:after="100"/>
    </w:pPr>
    <w:rPr>
      <w:rFonts w:asciiTheme="majorHAnsi" w:hAnsiTheme="majorHAnsi"/>
      <w:noProof/>
    </w:rPr>
  </w:style>
  <w:style w:type="character" w:styleId="Hyperlink">
    <w:name w:val="Hyperlink"/>
    <w:basedOn w:val="Absatz-Standardschriftart"/>
    <w:uiPriority w:val="99"/>
    <w:unhideWhenUsed/>
    <w:rsid w:val="001807A4"/>
    <w:rPr>
      <w:color w:val="0000FF" w:themeColor="hyperlink"/>
      <w:u w:val="single"/>
    </w:rPr>
  </w:style>
  <w:style w:type="paragraph" w:styleId="Sprechblasentext">
    <w:name w:val="Balloon Text"/>
    <w:basedOn w:val="Standard"/>
    <w:link w:val="SprechblasentextZchn"/>
    <w:uiPriority w:val="99"/>
    <w:semiHidden/>
    <w:unhideWhenUsed/>
    <w:rsid w:val="001807A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807A4"/>
    <w:rPr>
      <w:rFonts w:ascii="Tahoma" w:hAnsi="Tahoma" w:cs="Tahoma"/>
      <w:sz w:val="16"/>
      <w:szCs w:val="16"/>
    </w:rPr>
  </w:style>
  <w:style w:type="paragraph" w:styleId="Titel">
    <w:name w:val="Title"/>
    <w:basedOn w:val="Standard"/>
    <w:next w:val="Standard"/>
    <w:link w:val="TitelZchn"/>
    <w:uiPriority w:val="10"/>
    <w:qFormat/>
    <w:rsid w:val="00D31D89"/>
    <w:pPr>
      <w:spacing w:before="600" w:after="600" w:line="240" w:lineRule="auto"/>
      <w:contextualSpacing/>
      <w:jc w:val="center"/>
    </w:pPr>
    <w:rPr>
      <w:rFonts w:eastAsiaTheme="majorEastAsia" w:cs="Arial"/>
      <w:b/>
      <w:color w:val="000000" w:themeColor="text1"/>
      <w:spacing w:val="5"/>
      <w:kern w:val="28"/>
      <w:sz w:val="52"/>
      <w:szCs w:val="52"/>
    </w:rPr>
  </w:style>
  <w:style w:type="character" w:customStyle="1" w:styleId="TitelZchn">
    <w:name w:val="Titel Zchn"/>
    <w:basedOn w:val="Absatz-Standardschriftart"/>
    <w:link w:val="Titel"/>
    <w:uiPriority w:val="10"/>
    <w:rsid w:val="00D31D89"/>
    <w:rPr>
      <w:rFonts w:ascii="Arial" w:eastAsiaTheme="majorEastAsia" w:hAnsi="Arial" w:cs="Arial"/>
      <w:b/>
      <w:color w:val="000000" w:themeColor="text1"/>
      <w:spacing w:val="5"/>
      <w:kern w:val="28"/>
      <w:sz w:val="52"/>
      <w:szCs w:val="52"/>
    </w:rPr>
  </w:style>
  <w:style w:type="paragraph" w:customStyle="1" w:styleId="DATITEL">
    <w:name w:val="DA_TITEL"/>
    <w:rsid w:val="00666F70"/>
    <w:pPr>
      <w:spacing w:before="600" w:after="600" w:line="360" w:lineRule="auto"/>
      <w:jc w:val="center"/>
    </w:pPr>
    <w:rPr>
      <w:rFonts w:asciiTheme="majorHAnsi" w:eastAsia="Times New Roman" w:hAnsiTheme="majorHAnsi" w:cs="Times New Roman"/>
      <w:b/>
      <w:sz w:val="48"/>
      <w:szCs w:val="48"/>
      <w:lang w:eastAsia="de-DE"/>
    </w:rPr>
  </w:style>
  <w:style w:type="paragraph" w:customStyle="1" w:styleId="DATitelblatttext">
    <w:name w:val="DA_Titelblatttext"/>
    <w:basedOn w:val="DATITEL"/>
    <w:rsid w:val="00666F70"/>
    <w:pPr>
      <w:spacing w:before="200" w:after="200"/>
    </w:pPr>
    <w:rPr>
      <w:b w:val="0"/>
      <w:sz w:val="26"/>
      <w:szCs w:val="26"/>
    </w:rPr>
  </w:style>
  <w:style w:type="paragraph" w:customStyle="1" w:styleId="FormatvorlageInhaltsverzeichnisberschriftNach15Pt">
    <w:name w:val="Formatvorlage Inhaltsverzeichnisüberschrift + Nach:  15 Pt."/>
    <w:basedOn w:val="Standard"/>
    <w:link w:val="FormatvorlageInhaltsverzeichnisberschriftNach15PtZchn"/>
    <w:rsid w:val="00666F70"/>
    <w:pPr>
      <w:spacing w:before="480" w:after="300"/>
    </w:pPr>
    <w:rPr>
      <w:rFonts w:asciiTheme="majorHAnsi" w:hAnsiTheme="majorHAnsi"/>
      <w:b/>
      <w:sz w:val="32"/>
      <w:szCs w:val="32"/>
    </w:rPr>
  </w:style>
  <w:style w:type="paragraph" w:styleId="Beschriftung">
    <w:name w:val="caption"/>
    <w:basedOn w:val="Standard"/>
    <w:next w:val="Standard"/>
    <w:uiPriority w:val="35"/>
    <w:unhideWhenUsed/>
    <w:qFormat/>
    <w:rsid w:val="00B044BE"/>
    <w:pPr>
      <w:spacing w:after="200" w:line="240" w:lineRule="auto"/>
    </w:pPr>
    <w:rPr>
      <w:iCs/>
      <w:color w:val="000000" w:themeColor="text1"/>
      <w:sz w:val="20"/>
      <w:szCs w:val="20"/>
    </w:rPr>
  </w:style>
  <w:style w:type="paragraph" w:styleId="Abbildungsverzeichnis">
    <w:name w:val="table of figures"/>
    <w:basedOn w:val="Standard"/>
    <w:next w:val="Standard"/>
    <w:uiPriority w:val="99"/>
    <w:unhideWhenUsed/>
    <w:rsid w:val="00B044BE"/>
    <w:pPr>
      <w:spacing w:after="0"/>
    </w:pPr>
  </w:style>
  <w:style w:type="paragraph" w:customStyle="1" w:styleId="QuellenAnhang">
    <w:name w:val="Quellen_Anhang"/>
    <w:basedOn w:val="FormatvorlageInhaltsverzeichnisberschriftNach15Pt"/>
    <w:next w:val="Standard"/>
    <w:link w:val="QuellenAnhangZchn"/>
    <w:uiPriority w:val="10"/>
    <w:qFormat/>
    <w:rsid w:val="00BA4028"/>
    <w:pPr>
      <w:outlineLvl w:val="0"/>
    </w:pPr>
  </w:style>
  <w:style w:type="paragraph" w:styleId="Verzeichnis4">
    <w:name w:val="toc 4"/>
    <w:basedOn w:val="Standard"/>
    <w:next w:val="Standard"/>
    <w:autoRedefine/>
    <w:uiPriority w:val="39"/>
    <w:unhideWhenUsed/>
    <w:rsid w:val="00666F70"/>
    <w:pPr>
      <w:tabs>
        <w:tab w:val="left" w:pos="993"/>
        <w:tab w:val="right" w:leader="dot" w:pos="9060"/>
      </w:tabs>
      <w:spacing w:after="100"/>
    </w:pPr>
    <w:rPr>
      <w:rFonts w:asciiTheme="majorHAnsi" w:hAnsiTheme="majorHAnsi"/>
      <w:noProof/>
    </w:rPr>
  </w:style>
  <w:style w:type="character" w:customStyle="1" w:styleId="FormatvorlageInhaltsverzeichnisberschriftNach15PtZchn">
    <w:name w:val="Formatvorlage Inhaltsverzeichnisüberschrift + Nach:  15 Pt. Zchn"/>
    <w:basedOn w:val="Absatz-Standardschriftart"/>
    <w:link w:val="FormatvorlageInhaltsverzeichnisberschriftNach15Pt"/>
    <w:rsid w:val="00666F70"/>
    <w:rPr>
      <w:rFonts w:asciiTheme="majorHAnsi" w:hAnsiTheme="majorHAnsi"/>
      <w:b/>
      <w:sz w:val="32"/>
      <w:szCs w:val="32"/>
    </w:rPr>
  </w:style>
  <w:style w:type="character" w:customStyle="1" w:styleId="QuellenAnhangZchn">
    <w:name w:val="Quellen_Anhang Zchn"/>
    <w:basedOn w:val="FormatvorlageInhaltsverzeichnisberschriftNach15PtZchn"/>
    <w:link w:val="QuellenAnhang"/>
    <w:uiPriority w:val="10"/>
    <w:rsid w:val="00BA4028"/>
    <w:rPr>
      <w:rFonts w:ascii="Arial" w:hAnsi="Arial"/>
      <w:b/>
      <w:sz w:val="32"/>
      <w:szCs w:val="32"/>
    </w:rPr>
  </w:style>
  <w:style w:type="paragraph" w:styleId="Verzeichnis5">
    <w:name w:val="toc 5"/>
    <w:basedOn w:val="Standard"/>
    <w:next w:val="Standard"/>
    <w:autoRedefine/>
    <w:uiPriority w:val="39"/>
    <w:unhideWhenUsed/>
    <w:rsid w:val="00666F70"/>
    <w:pPr>
      <w:tabs>
        <w:tab w:val="left" w:pos="993"/>
        <w:tab w:val="right" w:leader="dot" w:pos="9060"/>
      </w:tabs>
      <w:spacing w:after="100"/>
    </w:pPr>
    <w:rPr>
      <w:rFonts w:asciiTheme="majorHAnsi" w:hAnsiTheme="majorHAns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24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rlito_opensource">
      <a:majorFont>
        <a:latin typeface="Carlito"/>
        <a:ea typeface=""/>
        <a:cs typeface=""/>
      </a:majorFont>
      <a:minorFont>
        <a:latin typeface="Carlito"/>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DA0EA89-E88F-4F3F-A44E-69D94AC15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Vorlage_Diplomarbeit_2025_carlito.dotx</Template>
  <TotalTime>0</TotalTime>
  <Pages>4</Pages>
  <Words>439</Words>
  <Characters>2767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FHVR-AIV HOF</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Wiedemann, Torsten</dc:creator>
  <cp:lastModifiedBy>Wiedemann, Torsten</cp:lastModifiedBy>
  <cp:revision>1</cp:revision>
  <cp:lastPrinted>2026-01-13T12:01:00Z</cp:lastPrinted>
  <dcterms:created xsi:type="dcterms:W3CDTF">2026-01-13T12:01:00Z</dcterms:created>
  <dcterms:modified xsi:type="dcterms:W3CDTF">2026-01-13T13:15:00Z</dcterms:modified>
</cp:coreProperties>
</file>